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6DEF48" w14:textId="49F21ACA" w:rsidR="00351523" w:rsidRPr="00351523" w:rsidRDefault="00351523" w:rsidP="00351523">
      <w:pPr>
        <w:pBdr>
          <w:top w:val="single" w:sz="4" w:space="1" w:color="auto"/>
          <w:bottom w:val="single" w:sz="4" w:space="1" w:color="auto"/>
        </w:pBdr>
        <w:jc w:val="center"/>
        <w:rPr>
          <w:b/>
          <w:bCs/>
        </w:rPr>
      </w:pPr>
      <w:r w:rsidRPr="00351523">
        <w:rPr>
          <w:b/>
          <w:bCs/>
        </w:rPr>
        <w:t>EDITAL DE CONVOCAÇÃO DA CONVENÇÃO CONJUNTA DA FEDERAÇÃO BRASIL DA ESPERANÇA</w:t>
      </w:r>
    </w:p>
    <w:p w14:paraId="42814DDC" w14:textId="77777777" w:rsidR="00351523" w:rsidRDefault="00351523" w:rsidP="00351523"/>
    <w:p w14:paraId="7594CD4E" w14:textId="1F1DBA64" w:rsidR="00351523" w:rsidRDefault="00351523" w:rsidP="00351523">
      <w:pPr>
        <w:spacing w:before="120" w:after="120" w:line="360" w:lineRule="auto"/>
        <w:jc w:val="both"/>
      </w:pPr>
      <w:r>
        <w:t xml:space="preserve">Nos termos da legislação estatutária e legal em vigor, assim como definido na RESOLUÇÃO Nº 8 - FE BRASIL, DE </w:t>
      </w:r>
      <w:proofErr w:type="gramStart"/>
      <w:r>
        <w:t>3</w:t>
      </w:r>
      <w:proofErr w:type="gramEnd"/>
      <w:r>
        <w:t xml:space="preserve"> DE ABRIL DE 2024, conforme REGISTRO DE FEDERAÇÃO PARTIDÁRIA (115011) Nº 0600228-48.2022.6.00.0000 – BRASÍLIA – DISTRITO FEDERAL, ficam convocados, por este Edital, todos os </w:t>
      </w:r>
      <w:r w:rsidR="00AE4253">
        <w:t xml:space="preserve">filiados e filiadas convencionais dos Partidos da referida Confederação </w:t>
      </w:r>
      <w:r w:rsidR="001F0177">
        <w:t xml:space="preserve">( PT, PC do B e PV) </w:t>
      </w:r>
      <w:r>
        <w:t xml:space="preserve">neste Município de </w:t>
      </w:r>
      <w:r w:rsidR="00AE4253">
        <w:t>Patos – Estado de Paraíba</w:t>
      </w:r>
      <w:r>
        <w:t xml:space="preserve">, para a CONVENÇÃO MUNICIPAL que será realizada no dia </w:t>
      </w:r>
      <w:r w:rsidR="00AE4253">
        <w:t>27 de julho de 2024</w:t>
      </w:r>
      <w:r>
        <w:t xml:space="preserve">, com início às </w:t>
      </w:r>
      <w:r w:rsidR="00AE4253">
        <w:t>13h</w:t>
      </w:r>
      <w:r>
        <w:t xml:space="preserve"> e encerramento às </w:t>
      </w:r>
      <w:r w:rsidR="00AE4253">
        <w:t>18h,</w:t>
      </w:r>
      <w:r>
        <w:t xml:space="preserve"> na sede do </w:t>
      </w:r>
      <w:r w:rsidR="00AE4253">
        <w:t>Associação Comercial de Patos</w:t>
      </w:r>
      <w:r w:rsidR="00694574">
        <w:t>, localizada</w:t>
      </w:r>
      <w:bookmarkStart w:id="0" w:name="_GoBack"/>
      <w:bookmarkEnd w:id="0"/>
      <w:r>
        <w:t xml:space="preserve"> na </w:t>
      </w:r>
      <w:r w:rsidR="00AE4253">
        <w:t>Rua José Gomes Alves, nº 91, Centro</w:t>
      </w:r>
      <w:r>
        <w:t>, sede deste município, nesta cidade, com a seguinte.</w:t>
      </w:r>
    </w:p>
    <w:p w14:paraId="1359304E" w14:textId="31CDEE72" w:rsidR="00351523" w:rsidRDefault="00351523" w:rsidP="00351523">
      <w:pPr>
        <w:spacing w:before="240" w:after="240" w:line="360" w:lineRule="auto"/>
        <w:jc w:val="center"/>
      </w:pPr>
      <w:r>
        <w:t>ORDEM DO DIA</w:t>
      </w:r>
    </w:p>
    <w:p w14:paraId="5F9EE771" w14:textId="715A040A" w:rsidR="00351523" w:rsidRDefault="00351523" w:rsidP="00351523">
      <w:pPr>
        <w:spacing w:before="120" w:after="120" w:line="360" w:lineRule="auto"/>
        <w:jc w:val="both"/>
      </w:pPr>
      <w:r>
        <w:t>a) indicação das candidaturas aprovados nas instâncias da Federação Brasil da Esperança para conco</w:t>
      </w:r>
      <w:r w:rsidR="00AE4253">
        <w:t>rrerem aos cargos de prefeito, vice-prefeito</w:t>
      </w:r>
      <w:r>
        <w:t xml:space="preserve"> e </w:t>
      </w:r>
      <w:proofErr w:type="gramStart"/>
      <w:r>
        <w:t>vereadores(</w:t>
      </w:r>
      <w:proofErr w:type="gramEnd"/>
      <w:r>
        <w:t>as) à Câmara Municipal;</w:t>
      </w:r>
    </w:p>
    <w:p w14:paraId="2029CA8B" w14:textId="77777777" w:rsidR="00351523" w:rsidRDefault="00351523" w:rsidP="00351523">
      <w:pPr>
        <w:spacing w:before="120" w:after="120" w:line="360" w:lineRule="auto"/>
        <w:jc w:val="both"/>
      </w:pPr>
      <w:r>
        <w:t>b) Decidir sobre possíveis coligações com outros partidos;</w:t>
      </w:r>
    </w:p>
    <w:p w14:paraId="42D7360F" w14:textId="77777777" w:rsidR="00351523" w:rsidRDefault="00351523" w:rsidP="00351523">
      <w:pPr>
        <w:spacing w:before="120" w:after="120" w:line="360" w:lineRule="auto"/>
        <w:jc w:val="both"/>
      </w:pPr>
      <w:r>
        <w:t>c) Tratar de outros assuntos relacionados às eleições municipais 2024, conforme aprovações da Federação Brasil da Esperança.</w:t>
      </w:r>
    </w:p>
    <w:p w14:paraId="04B2D246" w14:textId="77777777" w:rsidR="00351523" w:rsidRDefault="00351523" w:rsidP="00351523">
      <w:pPr>
        <w:spacing w:before="120" w:after="120" w:line="360" w:lineRule="auto"/>
        <w:jc w:val="both"/>
      </w:pPr>
    </w:p>
    <w:p w14:paraId="70C3B677" w14:textId="77777777" w:rsidR="00351523" w:rsidRDefault="00351523" w:rsidP="00351523">
      <w:pPr>
        <w:spacing w:before="120" w:after="0" w:line="240" w:lineRule="auto"/>
        <w:jc w:val="center"/>
        <w:rPr>
          <w:b/>
          <w:bCs/>
        </w:rPr>
      </w:pPr>
      <w:r w:rsidRPr="003931D4">
        <w:rPr>
          <w:b/>
          <w:bCs/>
        </w:rPr>
        <w:t xml:space="preserve">Comissão </w:t>
      </w:r>
      <w:r>
        <w:rPr>
          <w:b/>
          <w:bCs/>
        </w:rPr>
        <w:t>Provisória Municipal</w:t>
      </w:r>
    </w:p>
    <w:p w14:paraId="06FE4DB4" w14:textId="010EA78A" w:rsidR="00351523" w:rsidRDefault="00AE4253" w:rsidP="00351523">
      <w:pPr>
        <w:spacing w:before="120" w:after="120" w:line="360" w:lineRule="auto"/>
        <w:jc w:val="center"/>
      </w:pPr>
      <w:r>
        <w:t>Patos</w:t>
      </w:r>
      <w:r w:rsidR="00351523">
        <w:t xml:space="preserve">, </w:t>
      </w:r>
      <w:r>
        <w:t xml:space="preserve">Paraíba, em 19 de julho de </w:t>
      </w:r>
      <w:proofErr w:type="gramStart"/>
      <w:r>
        <w:t>2024</w:t>
      </w:r>
      <w:proofErr w:type="gramEnd"/>
    </w:p>
    <w:p w14:paraId="62788771" w14:textId="77777777" w:rsidR="00351523" w:rsidRDefault="00351523" w:rsidP="00351523">
      <w:pPr>
        <w:spacing w:before="120" w:after="120" w:line="360" w:lineRule="auto"/>
        <w:jc w:val="center"/>
      </w:pPr>
    </w:p>
    <w:tbl>
      <w:tblPr>
        <w:tblW w:w="9071" w:type="dxa"/>
        <w:jc w:val="center"/>
        <w:tblLook w:val="04A0" w:firstRow="1" w:lastRow="0" w:firstColumn="1" w:lastColumn="0" w:noHBand="0" w:noVBand="1"/>
      </w:tblPr>
      <w:tblGrid>
        <w:gridCol w:w="2835"/>
        <w:gridCol w:w="283"/>
        <w:gridCol w:w="2835"/>
        <w:gridCol w:w="283"/>
        <w:gridCol w:w="2835"/>
      </w:tblGrid>
      <w:tr w:rsidR="00351523" w:rsidRPr="00734654" w14:paraId="0FFD855F" w14:textId="77777777" w:rsidTr="00682121">
        <w:trPr>
          <w:trHeight w:val="409"/>
          <w:jc w:val="center"/>
        </w:trPr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5A4CF731" w14:textId="29906D2F" w:rsidR="00351523" w:rsidRPr="00351523" w:rsidRDefault="00AE4253" w:rsidP="00682121">
            <w:pPr>
              <w:spacing w:before="360" w:after="0" w:line="240" w:lineRule="auto"/>
              <w:jc w:val="center"/>
            </w:pPr>
            <w:r>
              <w:t>José Roberto de Lima</w:t>
            </w:r>
          </w:p>
        </w:tc>
        <w:tc>
          <w:tcPr>
            <w:tcW w:w="283" w:type="dxa"/>
            <w:shd w:val="clear" w:color="auto" w:fill="auto"/>
          </w:tcPr>
          <w:p w14:paraId="55B3EA9E" w14:textId="77777777" w:rsidR="00351523" w:rsidRPr="00351523" w:rsidRDefault="00351523" w:rsidP="00682121">
            <w:pPr>
              <w:spacing w:before="360" w:after="0" w:line="240" w:lineRule="auto"/>
              <w:jc w:val="center"/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723C84BD" w14:textId="7DF2A2BE" w:rsidR="00351523" w:rsidRPr="00351523" w:rsidRDefault="00AE4253" w:rsidP="00682121">
            <w:pPr>
              <w:spacing w:before="360" w:after="0" w:line="240" w:lineRule="auto"/>
              <w:jc w:val="center"/>
            </w:pPr>
            <w:proofErr w:type="spellStart"/>
            <w:r>
              <w:t>Edriano</w:t>
            </w:r>
            <w:proofErr w:type="spellEnd"/>
            <w:r>
              <w:t xml:space="preserve"> Campina de Oliveira</w:t>
            </w:r>
          </w:p>
        </w:tc>
        <w:tc>
          <w:tcPr>
            <w:tcW w:w="283" w:type="dxa"/>
            <w:shd w:val="clear" w:color="auto" w:fill="auto"/>
          </w:tcPr>
          <w:p w14:paraId="16BD4298" w14:textId="77777777" w:rsidR="00351523" w:rsidRPr="00351523" w:rsidRDefault="00351523" w:rsidP="00682121">
            <w:pPr>
              <w:spacing w:before="360" w:after="0" w:line="240" w:lineRule="auto"/>
              <w:jc w:val="center"/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1766F870" w14:textId="77777777" w:rsidR="00AE4253" w:rsidRDefault="00AE4253" w:rsidP="00AE4253">
            <w:pPr>
              <w:spacing w:before="360" w:after="0" w:line="240" w:lineRule="auto"/>
              <w:jc w:val="center"/>
            </w:pPr>
            <w:proofErr w:type="spellStart"/>
            <w:r>
              <w:t>Edileudo</w:t>
            </w:r>
            <w:proofErr w:type="spellEnd"/>
            <w:r>
              <w:t xml:space="preserve"> de Lucena Medeiros</w:t>
            </w:r>
          </w:p>
          <w:p w14:paraId="75B0857A" w14:textId="78151048" w:rsidR="007C73EF" w:rsidRPr="00351523" w:rsidRDefault="007C73EF" w:rsidP="00AE4253">
            <w:pPr>
              <w:spacing w:before="360" w:after="0" w:line="240" w:lineRule="auto"/>
              <w:jc w:val="center"/>
            </w:pPr>
          </w:p>
        </w:tc>
      </w:tr>
      <w:tr w:rsidR="00351523" w:rsidRPr="00734654" w14:paraId="261FCAD1" w14:textId="77777777" w:rsidTr="00682121">
        <w:trPr>
          <w:jc w:val="center"/>
        </w:trPr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</w:tcPr>
          <w:p w14:paraId="674C803C" w14:textId="04EFA18B" w:rsidR="00351523" w:rsidRPr="00351523" w:rsidRDefault="00351523" w:rsidP="00682121">
            <w:pPr>
              <w:spacing w:after="0" w:line="240" w:lineRule="auto"/>
              <w:jc w:val="center"/>
            </w:pPr>
            <w:r w:rsidRPr="00351523">
              <w:t>Presidência</w:t>
            </w:r>
          </w:p>
        </w:tc>
        <w:tc>
          <w:tcPr>
            <w:tcW w:w="283" w:type="dxa"/>
            <w:shd w:val="clear" w:color="auto" w:fill="auto"/>
          </w:tcPr>
          <w:p w14:paraId="7CE07873" w14:textId="77777777" w:rsidR="00351523" w:rsidRPr="00351523" w:rsidRDefault="00351523" w:rsidP="00682121">
            <w:pPr>
              <w:spacing w:after="0" w:line="240" w:lineRule="auto"/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</w:tcPr>
          <w:p w14:paraId="40C2DEF7" w14:textId="77777777" w:rsidR="00351523" w:rsidRPr="00351523" w:rsidRDefault="00351523" w:rsidP="00682121">
            <w:pPr>
              <w:spacing w:after="0" w:line="240" w:lineRule="auto"/>
              <w:jc w:val="center"/>
            </w:pPr>
            <w:r w:rsidRPr="00351523">
              <w:t>1º Vice-presidência</w:t>
            </w:r>
          </w:p>
        </w:tc>
        <w:tc>
          <w:tcPr>
            <w:tcW w:w="283" w:type="dxa"/>
            <w:shd w:val="clear" w:color="auto" w:fill="auto"/>
          </w:tcPr>
          <w:p w14:paraId="0EF08299" w14:textId="77777777" w:rsidR="00351523" w:rsidRPr="00351523" w:rsidRDefault="00351523" w:rsidP="00682121">
            <w:pPr>
              <w:spacing w:after="0" w:line="240" w:lineRule="auto"/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</w:tcPr>
          <w:p w14:paraId="0C2943EE" w14:textId="77777777" w:rsidR="00351523" w:rsidRPr="00351523" w:rsidRDefault="00351523" w:rsidP="00682121">
            <w:pPr>
              <w:spacing w:after="0" w:line="240" w:lineRule="auto"/>
              <w:jc w:val="center"/>
            </w:pPr>
            <w:r w:rsidRPr="00351523">
              <w:t>2º Vice-presidência</w:t>
            </w:r>
          </w:p>
        </w:tc>
      </w:tr>
    </w:tbl>
    <w:p w14:paraId="2CB48719" w14:textId="77777777" w:rsidR="00351523" w:rsidRPr="00A41454" w:rsidRDefault="00351523" w:rsidP="00351523">
      <w:pPr>
        <w:spacing w:after="0" w:line="240" w:lineRule="auto"/>
        <w:rPr>
          <w:b/>
          <w:bCs/>
          <w:sz w:val="16"/>
          <w:szCs w:val="16"/>
        </w:rPr>
      </w:pPr>
    </w:p>
    <w:p w14:paraId="0C62414F" w14:textId="77777777" w:rsidR="00351523" w:rsidRDefault="00351523" w:rsidP="00351523">
      <w:pPr>
        <w:spacing w:before="120" w:after="120" w:line="360" w:lineRule="auto"/>
        <w:jc w:val="both"/>
      </w:pPr>
    </w:p>
    <w:sectPr w:rsidR="00351523" w:rsidSect="00213C66">
      <w:headerReference w:type="default" r:id="rId8"/>
      <w:pgSz w:w="11906" w:h="16838"/>
      <w:pgMar w:top="2694" w:right="1133" w:bottom="426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439A61" w14:textId="77777777" w:rsidR="008D2D55" w:rsidRDefault="008D2D55" w:rsidP="00C94B6A">
      <w:pPr>
        <w:spacing w:after="0" w:line="240" w:lineRule="auto"/>
      </w:pPr>
      <w:r>
        <w:separator/>
      </w:r>
    </w:p>
  </w:endnote>
  <w:endnote w:type="continuationSeparator" w:id="0">
    <w:p w14:paraId="7E130B14" w14:textId="77777777" w:rsidR="008D2D55" w:rsidRDefault="008D2D55" w:rsidP="00C94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E0D699" w14:textId="77777777" w:rsidR="008D2D55" w:rsidRDefault="008D2D55" w:rsidP="00C94B6A">
      <w:pPr>
        <w:spacing w:after="0" w:line="240" w:lineRule="auto"/>
      </w:pPr>
      <w:r>
        <w:separator/>
      </w:r>
    </w:p>
  </w:footnote>
  <w:footnote w:type="continuationSeparator" w:id="0">
    <w:p w14:paraId="0043255E" w14:textId="77777777" w:rsidR="008D2D55" w:rsidRDefault="008D2D55" w:rsidP="00C94B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7EE4EC" w14:textId="7EB47BCC" w:rsidR="00C94B6A" w:rsidRDefault="0099660F" w:rsidP="00C94B6A">
    <w:pPr>
      <w:pStyle w:val="Cabealho"/>
      <w:jc w:val="center"/>
    </w:pPr>
    <w:r w:rsidRPr="00C44650">
      <w:rPr>
        <w:noProof/>
        <w:lang w:eastAsia="pt-BR"/>
      </w:rPr>
      <w:drawing>
        <wp:inline distT="0" distB="0" distL="0" distR="0" wp14:anchorId="2D2EED2B" wp14:editId="14228F37">
          <wp:extent cx="1681891" cy="887105"/>
          <wp:effectExtent l="0" t="0" r="0" b="8255"/>
          <wp:docPr id="54385334" name="Imagem 2" descr="Federação Brasil da Esperança – Wikipédia, a enciclopédia liv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Federação Brasil da Esperança – Wikipédia, a enciclopédia livre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EFFFF"/>
                      </a:clrFrom>
                      <a:clrTo>
                        <a:srgbClr val="FE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909" cy="9008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52D3F"/>
    <w:multiLevelType w:val="hybridMultilevel"/>
    <w:tmpl w:val="17DA5F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2D7B24"/>
    <w:multiLevelType w:val="multilevel"/>
    <w:tmpl w:val="B4EEB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FC1D1E"/>
    <w:multiLevelType w:val="hybridMultilevel"/>
    <w:tmpl w:val="67B03F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8607D8"/>
    <w:multiLevelType w:val="hybridMultilevel"/>
    <w:tmpl w:val="724A22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4524AF"/>
    <w:multiLevelType w:val="hybridMultilevel"/>
    <w:tmpl w:val="180A777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497802"/>
    <w:multiLevelType w:val="hybridMultilevel"/>
    <w:tmpl w:val="898065F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8911454"/>
    <w:multiLevelType w:val="hybridMultilevel"/>
    <w:tmpl w:val="67B03F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F843CC"/>
    <w:multiLevelType w:val="hybridMultilevel"/>
    <w:tmpl w:val="724A221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2"/>
  </w:num>
  <w:num w:numId="5">
    <w:abstractNumId w:val="3"/>
  </w:num>
  <w:num w:numId="6">
    <w:abstractNumId w:val="6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doNotDisplayPageBoundaries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60F"/>
    <w:rsid w:val="000023C7"/>
    <w:rsid w:val="000047A7"/>
    <w:rsid w:val="00032159"/>
    <w:rsid w:val="000453AD"/>
    <w:rsid w:val="00051072"/>
    <w:rsid w:val="000519FC"/>
    <w:rsid w:val="00074E4A"/>
    <w:rsid w:val="00083EAA"/>
    <w:rsid w:val="00095064"/>
    <w:rsid w:val="000A2370"/>
    <w:rsid w:val="000C067E"/>
    <w:rsid w:val="000C1F5A"/>
    <w:rsid w:val="000C4546"/>
    <w:rsid w:val="000D7D73"/>
    <w:rsid w:val="000E0BD4"/>
    <w:rsid w:val="000E16DA"/>
    <w:rsid w:val="000E2C0C"/>
    <w:rsid w:val="00104CAD"/>
    <w:rsid w:val="00111F94"/>
    <w:rsid w:val="00125B34"/>
    <w:rsid w:val="00127E43"/>
    <w:rsid w:val="00131DE5"/>
    <w:rsid w:val="00147D54"/>
    <w:rsid w:val="001536FF"/>
    <w:rsid w:val="001614DD"/>
    <w:rsid w:val="00170360"/>
    <w:rsid w:val="0017404E"/>
    <w:rsid w:val="001961DC"/>
    <w:rsid w:val="001964BD"/>
    <w:rsid w:val="001A30AB"/>
    <w:rsid w:val="001A4422"/>
    <w:rsid w:val="001A5B93"/>
    <w:rsid w:val="001D5111"/>
    <w:rsid w:val="001E2BA0"/>
    <w:rsid w:val="001F0177"/>
    <w:rsid w:val="001F6182"/>
    <w:rsid w:val="00213C66"/>
    <w:rsid w:val="00214D96"/>
    <w:rsid w:val="0021777F"/>
    <w:rsid w:val="00220D8A"/>
    <w:rsid w:val="00233D47"/>
    <w:rsid w:val="00246BA4"/>
    <w:rsid w:val="00275820"/>
    <w:rsid w:val="00284E47"/>
    <w:rsid w:val="002B2353"/>
    <w:rsid w:val="002B4976"/>
    <w:rsid w:val="002C503F"/>
    <w:rsid w:val="002C6864"/>
    <w:rsid w:val="002C7F14"/>
    <w:rsid w:val="002D0A73"/>
    <w:rsid w:val="002D4B36"/>
    <w:rsid w:val="002E7DF1"/>
    <w:rsid w:val="002F78AD"/>
    <w:rsid w:val="00314B87"/>
    <w:rsid w:val="00323B72"/>
    <w:rsid w:val="003368DA"/>
    <w:rsid w:val="00342E32"/>
    <w:rsid w:val="003458F5"/>
    <w:rsid w:val="003467D7"/>
    <w:rsid w:val="00351523"/>
    <w:rsid w:val="0035521D"/>
    <w:rsid w:val="003730A7"/>
    <w:rsid w:val="00381FBF"/>
    <w:rsid w:val="003931D4"/>
    <w:rsid w:val="003D54E1"/>
    <w:rsid w:val="003D58A8"/>
    <w:rsid w:val="003D7577"/>
    <w:rsid w:val="003D7A1B"/>
    <w:rsid w:val="003E1370"/>
    <w:rsid w:val="003F0FE7"/>
    <w:rsid w:val="004005CE"/>
    <w:rsid w:val="00410612"/>
    <w:rsid w:val="004112D3"/>
    <w:rsid w:val="00436D40"/>
    <w:rsid w:val="00466E02"/>
    <w:rsid w:val="00483255"/>
    <w:rsid w:val="00483DB4"/>
    <w:rsid w:val="0048664F"/>
    <w:rsid w:val="00495866"/>
    <w:rsid w:val="00495F7F"/>
    <w:rsid w:val="00496C1B"/>
    <w:rsid w:val="004A41E8"/>
    <w:rsid w:val="004A500E"/>
    <w:rsid w:val="004A72B3"/>
    <w:rsid w:val="004D64E2"/>
    <w:rsid w:val="004D682A"/>
    <w:rsid w:val="004E05E9"/>
    <w:rsid w:val="004F20B4"/>
    <w:rsid w:val="00502EB0"/>
    <w:rsid w:val="0051190E"/>
    <w:rsid w:val="00525A3A"/>
    <w:rsid w:val="00525B1D"/>
    <w:rsid w:val="00532E1E"/>
    <w:rsid w:val="005375E2"/>
    <w:rsid w:val="005666A9"/>
    <w:rsid w:val="00566FD2"/>
    <w:rsid w:val="00573020"/>
    <w:rsid w:val="0057350C"/>
    <w:rsid w:val="00575203"/>
    <w:rsid w:val="005821BE"/>
    <w:rsid w:val="005848F8"/>
    <w:rsid w:val="005A2E77"/>
    <w:rsid w:val="005A685B"/>
    <w:rsid w:val="005C447C"/>
    <w:rsid w:val="005C6E92"/>
    <w:rsid w:val="005E3A7F"/>
    <w:rsid w:val="005F3A8C"/>
    <w:rsid w:val="0060411B"/>
    <w:rsid w:val="00613F9F"/>
    <w:rsid w:val="00615095"/>
    <w:rsid w:val="00616EB5"/>
    <w:rsid w:val="00617B35"/>
    <w:rsid w:val="0062326C"/>
    <w:rsid w:val="00625F18"/>
    <w:rsid w:val="0063039E"/>
    <w:rsid w:val="00635880"/>
    <w:rsid w:val="00667327"/>
    <w:rsid w:val="00683555"/>
    <w:rsid w:val="0068523C"/>
    <w:rsid w:val="00694574"/>
    <w:rsid w:val="006D0A74"/>
    <w:rsid w:val="006D362E"/>
    <w:rsid w:val="006E084C"/>
    <w:rsid w:val="006E3DB3"/>
    <w:rsid w:val="006E4AB0"/>
    <w:rsid w:val="006F0840"/>
    <w:rsid w:val="00720BD7"/>
    <w:rsid w:val="00733750"/>
    <w:rsid w:val="00734654"/>
    <w:rsid w:val="00734D41"/>
    <w:rsid w:val="00735F31"/>
    <w:rsid w:val="00740053"/>
    <w:rsid w:val="00762BE2"/>
    <w:rsid w:val="00776405"/>
    <w:rsid w:val="007A68B0"/>
    <w:rsid w:val="007C73EF"/>
    <w:rsid w:val="007E702A"/>
    <w:rsid w:val="00802E98"/>
    <w:rsid w:val="00805F38"/>
    <w:rsid w:val="00823F20"/>
    <w:rsid w:val="008277F0"/>
    <w:rsid w:val="008578A8"/>
    <w:rsid w:val="00863CF5"/>
    <w:rsid w:val="00886B0F"/>
    <w:rsid w:val="00890069"/>
    <w:rsid w:val="00894D53"/>
    <w:rsid w:val="00895275"/>
    <w:rsid w:val="008A4EA0"/>
    <w:rsid w:val="008A5FC9"/>
    <w:rsid w:val="008D2D55"/>
    <w:rsid w:val="008D6367"/>
    <w:rsid w:val="008E281A"/>
    <w:rsid w:val="008F2E34"/>
    <w:rsid w:val="009363FA"/>
    <w:rsid w:val="00947BBD"/>
    <w:rsid w:val="00950FD4"/>
    <w:rsid w:val="009607AE"/>
    <w:rsid w:val="0096135C"/>
    <w:rsid w:val="00962930"/>
    <w:rsid w:val="00976187"/>
    <w:rsid w:val="00980A41"/>
    <w:rsid w:val="00985C6C"/>
    <w:rsid w:val="00985CE9"/>
    <w:rsid w:val="0099660F"/>
    <w:rsid w:val="00997C12"/>
    <w:rsid w:val="009B55D2"/>
    <w:rsid w:val="009B71E3"/>
    <w:rsid w:val="009C092E"/>
    <w:rsid w:val="009C5022"/>
    <w:rsid w:val="009C54FC"/>
    <w:rsid w:val="009C575D"/>
    <w:rsid w:val="009D1885"/>
    <w:rsid w:val="009D3866"/>
    <w:rsid w:val="00A07E4F"/>
    <w:rsid w:val="00A11B64"/>
    <w:rsid w:val="00A139A6"/>
    <w:rsid w:val="00A22348"/>
    <w:rsid w:val="00A30717"/>
    <w:rsid w:val="00A31DD1"/>
    <w:rsid w:val="00A41454"/>
    <w:rsid w:val="00A56D03"/>
    <w:rsid w:val="00A61207"/>
    <w:rsid w:val="00A85CF7"/>
    <w:rsid w:val="00A86568"/>
    <w:rsid w:val="00AA04DD"/>
    <w:rsid w:val="00AB5507"/>
    <w:rsid w:val="00AE357A"/>
    <w:rsid w:val="00AE4253"/>
    <w:rsid w:val="00AE4E02"/>
    <w:rsid w:val="00B00004"/>
    <w:rsid w:val="00B0409D"/>
    <w:rsid w:val="00B0529A"/>
    <w:rsid w:val="00B20B29"/>
    <w:rsid w:val="00B229C7"/>
    <w:rsid w:val="00B53DD8"/>
    <w:rsid w:val="00B56962"/>
    <w:rsid w:val="00B56E46"/>
    <w:rsid w:val="00B725B7"/>
    <w:rsid w:val="00B76A5B"/>
    <w:rsid w:val="00B91FFA"/>
    <w:rsid w:val="00BC4E7B"/>
    <w:rsid w:val="00BD1312"/>
    <w:rsid w:val="00BD2583"/>
    <w:rsid w:val="00BD2CAE"/>
    <w:rsid w:val="00BD7C6B"/>
    <w:rsid w:val="00BE7A57"/>
    <w:rsid w:val="00C02ECD"/>
    <w:rsid w:val="00C05DAF"/>
    <w:rsid w:val="00C249D4"/>
    <w:rsid w:val="00C267B6"/>
    <w:rsid w:val="00C348E8"/>
    <w:rsid w:val="00C62056"/>
    <w:rsid w:val="00C819A9"/>
    <w:rsid w:val="00C8660C"/>
    <w:rsid w:val="00C91267"/>
    <w:rsid w:val="00C94B6A"/>
    <w:rsid w:val="00C950AC"/>
    <w:rsid w:val="00CA0669"/>
    <w:rsid w:val="00CA5470"/>
    <w:rsid w:val="00CB041C"/>
    <w:rsid w:val="00CB28FB"/>
    <w:rsid w:val="00CB3A57"/>
    <w:rsid w:val="00D1690B"/>
    <w:rsid w:val="00D20DAB"/>
    <w:rsid w:val="00D34CA9"/>
    <w:rsid w:val="00D65C44"/>
    <w:rsid w:val="00D6707B"/>
    <w:rsid w:val="00DA24D0"/>
    <w:rsid w:val="00DA5F35"/>
    <w:rsid w:val="00DC68CC"/>
    <w:rsid w:val="00DE6A41"/>
    <w:rsid w:val="00DF7CE2"/>
    <w:rsid w:val="00E30BD8"/>
    <w:rsid w:val="00E30F8F"/>
    <w:rsid w:val="00E37CEE"/>
    <w:rsid w:val="00E43302"/>
    <w:rsid w:val="00E437B3"/>
    <w:rsid w:val="00E54268"/>
    <w:rsid w:val="00E61516"/>
    <w:rsid w:val="00E8006E"/>
    <w:rsid w:val="00E94CBA"/>
    <w:rsid w:val="00E94FF1"/>
    <w:rsid w:val="00E9552C"/>
    <w:rsid w:val="00EA141C"/>
    <w:rsid w:val="00EA37A8"/>
    <w:rsid w:val="00EB1035"/>
    <w:rsid w:val="00EB2109"/>
    <w:rsid w:val="00EE3B35"/>
    <w:rsid w:val="00EF3E61"/>
    <w:rsid w:val="00EF77AB"/>
    <w:rsid w:val="00F04561"/>
    <w:rsid w:val="00F050BD"/>
    <w:rsid w:val="00F26517"/>
    <w:rsid w:val="00F275DC"/>
    <w:rsid w:val="00F4292C"/>
    <w:rsid w:val="00F53072"/>
    <w:rsid w:val="00F61EE3"/>
    <w:rsid w:val="00F706B7"/>
    <w:rsid w:val="00F73592"/>
    <w:rsid w:val="00F74851"/>
    <w:rsid w:val="00F949C6"/>
    <w:rsid w:val="00FA4690"/>
    <w:rsid w:val="00FB5A33"/>
    <w:rsid w:val="00FC3711"/>
    <w:rsid w:val="00FD0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D33F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D54"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147D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94B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94B6A"/>
  </w:style>
  <w:style w:type="paragraph" w:styleId="Rodap">
    <w:name w:val="footer"/>
    <w:basedOn w:val="Normal"/>
    <w:link w:val="RodapChar"/>
    <w:uiPriority w:val="99"/>
    <w:unhideWhenUsed/>
    <w:rsid w:val="00C94B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94B6A"/>
  </w:style>
  <w:style w:type="table" w:styleId="Tabelacomgrade">
    <w:name w:val="Table Grid"/>
    <w:basedOn w:val="Tabelanormal"/>
    <w:uiPriority w:val="39"/>
    <w:rsid w:val="005C44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">
    <w:name w:val="Grid Table 2"/>
    <w:basedOn w:val="Tabelanormal"/>
    <w:uiPriority w:val="47"/>
    <w:rsid w:val="005C447C"/>
    <w:tblPr>
      <w:tblStyleRowBandSize w:val="1"/>
      <w:tblStyleColBandSize w:val="1"/>
      <w:tblInd w:w="0" w:type="dxa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PargrafodaLista">
    <w:name w:val="List Paragraph"/>
    <w:basedOn w:val="Normal"/>
    <w:uiPriority w:val="34"/>
    <w:qFormat/>
    <w:rsid w:val="003368DA"/>
    <w:pPr>
      <w:ind w:left="720"/>
      <w:contextualSpacing/>
    </w:pPr>
  </w:style>
  <w:style w:type="table" w:customStyle="1" w:styleId="PlainTable4">
    <w:name w:val="Plain Table 4"/>
    <w:basedOn w:val="Tabelanormal"/>
    <w:uiPriority w:val="44"/>
    <w:rsid w:val="001A442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GridTable2Accent3">
    <w:name w:val="Grid Table 2 Accent 3"/>
    <w:basedOn w:val="Tabelanormal"/>
    <w:uiPriority w:val="47"/>
    <w:rsid w:val="00B20B29"/>
    <w:tblPr>
      <w:tblStyleRowBandSize w:val="1"/>
      <w:tblStyleColBandSize w:val="1"/>
      <w:tblInd w:w="0" w:type="dxa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GridTable7Colorful">
    <w:name w:val="Grid Table 7 Colorful"/>
    <w:basedOn w:val="Tabelanormal"/>
    <w:uiPriority w:val="52"/>
    <w:rsid w:val="005E3A7F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ListTable1Light">
    <w:name w:val="List Table 1 Light"/>
    <w:basedOn w:val="Tabelanormal"/>
    <w:uiPriority w:val="46"/>
    <w:rsid w:val="005E3A7F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Forte">
    <w:name w:val="Strong"/>
    <w:basedOn w:val="Fontepargpadro"/>
    <w:uiPriority w:val="22"/>
    <w:qFormat/>
    <w:rsid w:val="00147D54"/>
    <w:rPr>
      <w:b/>
      <w:bCs/>
    </w:rPr>
  </w:style>
  <w:style w:type="character" w:styleId="Hyperlink">
    <w:name w:val="Hyperlink"/>
    <w:basedOn w:val="Fontepargpadro"/>
    <w:uiPriority w:val="99"/>
    <w:unhideWhenUsed/>
    <w:rsid w:val="00147D54"/>
    <w:rPr>
      <w:color w:val="467886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147D54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uiPriority w:val="9"/>
    <w:rsid w:val="00147D54"/>
    <w:rPr>
      <w:rFonts w:ascii="Times New Roman" w:eastAsia="Times New Roman" w:hAnsi="Times New Roman"/>
      <w:b/>
      <w:bCs/>
      <w:sz w:val="27"/>
      <w:szCs w:val="27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E4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4253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D54"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147D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94B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94B6A"/>
  </w:style>
  <w:style w:type="paragraph" w:styleId="Rodap">
    <w:name w:val="footer"/>
    <w:basedOn w:val="Normal"/>
    <w:link w:val="RodapChar"/>
    <w:uiPriority w:val="99"/>
    <w:unhideWhenUsed/>
    <w:rsid w:val="00C94B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94B6A"/>
  </w:style>
  <w:style w:type="table" w:styleId="Tabelacomgrade">
    <w:name w:val="Table Grid"/>
    <w:basedOn w:val="Tabelanormal"/>
    <w:uiPriority w:val="39"/>
    <w:rsid w:val="005C44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">
    <w:name w:val="Grid Table 2"/>
    <w:basedOn w:val="Tabelanormal"/>
    <w:uiPriority w:val="47"/>
    <w:rsid w:val="005C447C"/>
    <w:tblPr>
      <w:tblStyleRowBandSize w:val="1"/>
      <w:tblStyleColBandSize w:val="1"/>
      <w:tblInd w:w="0" w:type="dxa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PargrafodaLista">
    <w:name w:val="List Paragraph"/>
    <w:basedOn w:val="Normal"/>
    <w:uiPriority w:val="34"/>
    <w:qFormat/>
    <w:rsid w:val="003368DA"/>
    <w:pPr>
      <w:ind w:left="720"/>
      <w:contextualSpacing/>
    </w:pPr>
  </w:style>
  <w:style w:type="table" w:customStyle="1" w:styleId="PlainTable4">
    <w:name w:val="Plain Table 4"/>
    <w:basedOn w:val="Tabelanormal"/>
    <w:uiPriority w:val="44"/>
    <w:rsid w:val="001A442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GridTable2Accent3">
    <w:name w:val="Grid Table 2 Accent 3"/>
    <w:basedOn w:val="Tabelanormal"/>
    <w:uiPriority w:val="47"/>
    <w:rsid w:val="00B20B29"/>
    <w:tblPr>
      <w:tblStyleRowBandSize w:val="1"/>
      <w:tblStyleColBandSize w:val="1"/>
      <w:tblInd w:w="0" w:type="dxa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GridTable7Colorful">
    <w:name w:val="Grid Table 7 Colorful"/>
    <w:basedOn w:val="Tabelanormal"/>
    <w:uiPriority w:val="52"/>
    <w:rsid w:val="005E3A7F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ListTable1Light">
    <w:name w:val="List Table 1 Light"/>
    <w:basedOn w:val="Tabelanormal"/>
    <w:uiPriority w:val="46"/>
    <w:rsid w:val="005E3A7F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Forte">
    <w:name w:val="Strong"/>
    <w:basedOn w:val="Fontepargpadro"/>
    <w:uiPriority w:val="22"/>
    <w:qFormat/>
    <w:rsid w:val="00147D54"/>
    <w:rPr>
      <w:b/>
      <w:bCs/>
    </w:rPr>
  </w:style>
  <w:style w:type="character" w:styleId="Hyperlink">
    <w:name w:val="Hyperlink"/>
    <w:basedOn w:val="Fontepargpadro"/>
    <w:uiPriority w:val="99"/>
    <w:unhideWhenUsed/>
    <w:rsid w:val="00147D54"/>
    <w:rPr>
      <w:color w:val="467886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147D54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uiPriority w:val="9"/>
    <w:rsid w:val="00147D54"/>
    <w:rPr>
      <w:rFonts w:ascii="Times New Roman" w:eastAsia="Times New Roman" w:hAnsi="Times New Roman"/>
      <w:b/>
      <w:bCs/>
      <w:sz w:val="27"/>
      <w:szCs w:val="27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E4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4253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83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5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ipat\OneDrive\Documents\Modelos%20Personalizados%20do%20Office\HOMOLOGA&#199;&#195;O%20DE%20CANDIDATURAS%20E%20COLIGA&#199;&#213;ES%20SP%20CAMPINAS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HOMOLOGAÇÃO DE CANDIDATURAS E COLIGAÇÕES SP CAMPINAS</Template>
  <TotalTime>20</TotalTime>
  <Pages>1</Pages>
  <Words>210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 Oliveira</dc:creator>
  <cp:lastModifiedBy>Usuario</cp:lastModifiedBy>
  <cp:revision>6</cp:revision>
  <cp:lastPrinted>2024-07-19T13:14:00Z</cp:lastPrinted>
  <dcterms:created xsi:type="dcterms:W3CDTF">2024-07-19T12:26:00Z</dcterms:created>
  <dcterms:modified xsi:type="dcterms:W3CDTF">2024-07-19T13:17:00Z</dcterms:modified>
</cp:coreProperties>
</file>